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9A7" w:rsidRPr="00B60B1A" w:rsidRDefault="003209DF" w:rsidP="009919A7">
      <w:pPr>
        <w:jc w:val="center"/>
        <w:rPr>
          <w:rFonts w:ascii="Times New Roman" w:eastAsia="Times New Roman" w:hAnsi="Times New Roman"/>
          <w:b/>
          <w:caps/>
          <w:sz w:val="26"/>
          <w:szCs w:val="26"/>
          <w:lang w:eastAsia="tr-TR"/>
        </w:rPr>
      </w:pPr>
      <w:r w:rsidRPr="00B60B1A">
        <w:rPr>
          <w:rFonts w:ascii="Times New Roman" w:eastAsia="Times New Roman" w:hAnsi="Times New Roman"/>
          <w:b/>
          <w:caps/>
          <w:sz w:val="26"/>
          <w:szCs w:val="26"/>
          <w:lang w:eastAsia="tr-TR"/>
        </w:rPr>
        <w:t>Eğİtİm Değerlendİ</w:t>
      </w:r>
      <w:r w:rsidR="009919A7" w:rsidRPr="00B60B1A">
        <w:rPr>
          <w:rFonts w:ascii="Times New Roman" w:eastAsia="Times New Roman" w:hAnsi="Times New Roman"/>
          <w:b/>
          <w:caps/>
          <w:sz w:val="26"/>
          <w:szCs w:val="26"/>
          <w:lang w:eastAsia="tr-TR"/>
        </w:rPr>
        <w:t>rme Formu</w:t>
      </w:r>
    </w:p>
    <w:p w:rsidR="00B60B1A" w:rsidRPr="00B60B1A" w:rsidRDefault="00B60B1A" w:rsidP="009919A7">
      <w:pPr>
        <w:jc w:val="center"/>
        <w:rPr>
          <w:rFonts w:ascii="Times New Roman" w:eastAsia="Times New Roman" w:hAnsi="Times New Roman"/>
          <w:b/>
          <w:caps/>
          <w:lang w:eastAsia="tr-TR"/>
        </w:rPr>
      </w:pPr>
    </w:p>
    <w:tbl>
      <w:tblPr>
        <w:tblW w:w="99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964"/>
        <w:gridCol w:w="848"/>
        <w:gridCol w:w="950"/>
        <w:gridCol w:w="851"/>
        <w:gridCol w:w="750"/>
        <w:gridCol w:w="850"/>
      </w:tblGrid>
      <w:tr w:rsidR="009919A7" w:rsidTr="00B60B1A">
        <w:trPr>
          <w:trHeight w:val="831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A7" w:rsidRDefault="009919A7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en-US" w:eastAsia="tr-TR"/>
              </w:rPr>
            </w:pPr>
          </w:p>
          <w:p w:rsidR="009919A7" w:rsidRDefault="009919A7">
            <w:pPr>
              <w:spacing w:line="360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Eğitimin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Konusu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: </w: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instrText xml:space="preserve"> FORMTEXT </w:instrTex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separate"/>
            </w:r>
            <w:bookmarkStart w:id="1" w:name="_GoBack"/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bookmarkEnd w:id="1"/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end"/>
            </w:r>
            <w:bookmarkEnd w:id="0"/>
          </w:p>
          <w:p w:rsidR="009919A7" w:rsidRDefault="009919A7">
            <w:pPr>
              <w:spacing w:line="36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Eğitimin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Başlangıç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Bitiş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Tarihi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: </w:t>
            </w:r>
            <w:r w:rsidR="006B4F25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6B4F25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instrText xml:space="preserve"> FORMTEXT </w:instrText>
            </w:r>
            <w:r w:rsidR="006B4F25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r>
            <w:r w:rsidR="006B4F25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fldChar w:fldCharType="separate"/>
            </w:r>
            <w:r w:rsidR="006B4F25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fldChar w:fldCharType="end"/>
            </w:r>
            <w:bookmarkEnd w:id="2"/>
          </w:p>
          <w:p w:rsidR="009919A7" w:rsidRDefault="009919A7">
            <w:pPr>
              <w:spacing w:line="360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Eğitimi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Veren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Öğretim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Elemanı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: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 xml:space="preserve"> </w:t>
            </w:r>
            <w:r w:rsidR="006B4F25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6B4F25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instrText xml:space="preserve"> FORMTEXT </w:instrText>
            </w:r>
            <w:r w:rsidR="006B4F25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r>
            <w:r w:rsidR="006B4F25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separate"/>
            </w:r>
            <w:r w:rsidR="006B4F25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end"/>
            </w:r>
            <w:bookmarkEnd w:id="3"/>
          </w:p>
          <w:p w:rsidR="006B4F25" w:rsidRDefault="009919A7" w:rsidP="006B4F25">
            <w:pPr>
              <w:spacing w:line="36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Eğitim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Yeri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:</w:t>
            </w:r>
            <w:r w:rsidR="00B15919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instrText xml:space="preserve"> FORMTEXT </w:instrTex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separate"/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end"/>
            </w:r>
            <w:bookmarkEnd w:id="4"/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    </w:t>
            </w:r>
          </w:p>
          <w:p w:rsidR="009919A7" w:rsidRDefault="009919A7" w:rsidP="006B4F25">
            <w:pPr>
              <w:spacing w:line="36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i/>
                <w:sz w:val="18"/>
                <w:szCs w:val="18"/>
                <w:lang w:val="en-US" w:eastAsia="tr-TR"/>
              </w:rPr>
              <w:t>LÜTFEN FORMU EKSİKSİZ DOLDURUNUZ</w:t>
            </w:r>
            <w:r w:rsidR="00B60B1A">
              <w:rPr>
                <w:rFonts w:ascii="Times New Roman" w:eastAsia="Times New Roman" w:hAnsi="Times New Roman"/>
                <w:b/>
                <w:i/>
                <w:sz w:val="18"/>
                <w:szCs w:val="18"/>
                <w:lang w:val="en-US" w:eastAsia="tr-TR"/>
              </w:rPr>
              <w:t>.</w:t>
            </w:r>
          </w:p>
        </w:tc>
      </w:tr>
      <w:tr w:rsidR="009919A7" w:rsidTr="006B4F25">
        <w:trPr>
          <w:trHeight w:val="403"/>
        </w:trPr>
        <w:tc>
          <w:tcPr>
            <w:tcW w:w="5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DEĞERLENDİRME KRİTERLERİ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ind w:left="-108" w:right="-6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ÇOK ZAYIF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ind w:left="-108" w:right="-6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ZAYIF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ind w:left="-108" w:right="-6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ORTA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ind w:left="-108" w:right="-6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İYİ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ind w:left="-108" w:right="-6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ÇOK İYİ</w:t>
            </w:r>
          </w:p>
        </w:tc>
      </w:tr>
      <w:tr w:rsidR="009919A7" w:rsidTr="006B4F25">
        <w:trPr>
          <w:trHeight w:val="35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919A7" w:rsidRPr="00B60B1A" w:rsidRDefault="009919A7">
            <w:pPr>
              <w:ind w:left="317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 w:rsidRPr="00B60B1A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EĞİTİM VE</w:t>
            </w:r>
          </w:p>
          <w:p w:rsidR="009919A7" w:rsidRDefault="009919A7">
            <w:pPr>
              <w:ind w:left="34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 w:rsidRPr="00B60B1A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EĞİTMENLER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Eğitimin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yeterliliği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18" type="#_x0000_t75" style="width:10.65pt;height:20.05pt" o:ole="">
                  <v:imagedata r:id="rId8" o:title=""/>
                </v:shape>
                <w:control r:id="rId9" w:name="OptionButton1" w:shapeid="_x0000_i1218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097" type="#_x0000_t75" style="width:12.5pt;height:20.05pt" o:ole="">
                  <v:imagedata r:id="rId10" o:title=""/>
                </v:shape>
                <w:control r:id="rId11" w:name="OptionButton2" w:shapeid="_x0000_i109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en-US"/>
              </w:rPr>
              <w:object w:dxaOrig="225" w:dyaOrig="225">
                <v:shape id="_x0000_i1099" type="#_x0000_t75" style="width:10.65pt;height:20.05pt" o:ole="">
                  <v:imagedata r:id="rId8" o:title=""/>
                </v:shape>
                <w:control r:id="rId12" w:name="OptionButton3" w:shapeid="_x0000_i109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01" type="#_x0000_t75" style="width:10.65pt;height:20.05pt" o:ole="">
                  <v:imagedata r:id="rId13" o:title=""/>
                </v:shape>
                <w:control r:id="rId14" w:name="OptionButton4" w:shapeid="_x0000_i110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03" type="#_x0000_t75" style="width:11.9pt;height:20.05pt" o:ole="">
                  <v:imagedata r:id="rId15" o:title=""/>
                </v:shape>
                <w:control r:id="rId16" w:name="OptionButton5" w:shapeid="_x0000_i1103"/>
              </w:object>
            </w:r>
          </w:p>
        </w:tc>
      </w:tr>
      <w:tr w:rsidR="009919A7" w:rsidRPr="00E427AA" w:rsidTr="006B4F25">
        <w:trPr>
          <w:trHeight w:val="35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P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</w:pPr>
            <w:r w:rsidRPr="009919A7"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  <w:t>Eğitimin size ve fikirlerinize katkısı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215" type="#_x0000_t75" style="width:10pt;height:20.05pt" o:ole="">
                  <v:imagedata r:id="rId17" o:title=""/>
                </v:shape>
                <w:control r:id="rId18" w:name="OptionButton6" w:shapeid="_x0000_i121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217" type="#_x0000_t75" style="width:10.65pt;height:20.05pt" o:ole="">
                  <v:imagedata r:id="rId8" o:title=""/>
                </v:shape>
                <w:control r:id="rId19" w:name="OptionButton7" w:shapeid="_x0000_i121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de-DE"/>
              </w:rPr>
              <w:object w:dxaOrig="225" w:dyaOrig="225">
                <v:shape id="_x0000_i1109" type="#_x0000_t75" style="width:12.5pt;height:20.05pt" o:ole="">
                  <v:imagedata r:id="rId10" o:title=""/>
                </v:shape>
                <w:control r:id="rId20" w:name="OptionButton8" w:shapeid="_x0000_i110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11" type="#_x0000_t75" style="width:11.25pt;height:20.05pt" o:ole="">
                  <v:imagedata r:id="rId21" o:title=""/>
                </v:shape>
                <w:control r:id="rId22" w:name="OptionButton9" w:shapeid="_x0000_i111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13" type="#_x0000_t75" style="width:10.65pt;height:20.05pt" o:ole="">
                  <v:imagedata r:id="rId8" o:title=""/>
                </v:shape>
                <w:control r:id="rId23" w:name="OptionButton10" w:shapeid="_x0000_i1113"/>
              </w:object>
            </w:r>
          </w:p>
        </w:tc>
      </w:tr>
      <w:tr w:rsidR="009919A7" w:rsidTr="006B4F25">
        <w:trPr>
          <w:trHeight w:val="35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Pr="009919A7" w:rsidRDefault="009919A7">
            <w:pPr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Eğitimin süresinin uygunluğu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15" type="#_x0000_t75" style="width:11.9pt;height:20.05pt" o:ole="">
                  <v:imagedata r:id="rId15" o:title=""/>
                </v:shape>
                <w:control r:id="rId24" w:name="OptionButton11" w:shapeid="_x0000_i111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17" type="#_x0000_t75" style="width:10pt;height:20.05pt" o:ole="">
                  <v:imagedata r:id="rId17" o:title=""/>
                </v:shape>
                <w:control r:id="rId25" w:name="OptionButton12" w:shapeid="_x0000_i111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en-US"/>
              </w:rPr>
              <w:object w:dxaOrig="225" w:dyaOrig="225">
                <v:shape id="_x0000_i1119" type="#_x0000_t75" style="width:10.65pt;height:20.05pt" o:ole="">
                  <v:imagedata r:id="rId8" o:title=""/>
                </v:shape>
                <w:control r:id="rId26" w:name="OptionButton13" w:shapeid="_x0000_i111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21" type="#_x0000_t75" style="width:11.25pt;height:20.05pt" o:ole="">
                  <v:imagedata r:id="rId21" o:title=""/>
                </v:shape>
                <w:control r:id="rId27" w:name="OptionButton14" w:shapeid="_x0000_i112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6B4F25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23" type="#_x0000_t75" style="width:11.25pt;height:20.05pt" o:ole="">
                  <v:imagedata r:id="rId21" o:title=""/>
                </v:shape>
                <w:control r:id="rId28" w:name="OptionButton15" w:shapeid="_x0000_i1123"/>
              </w:object>
            </w:r>
          </w:p>
        </w:tc>
      </w:tr>
      <w:tr w:rsidR="009919A7" w:rsidTr="006B4F25">
        <w:trPr>
          <w:trHeight w:val="35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Eğitimin konusu ve içeriğinin uyumu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25" type="#_x0000_t75" style="width:12.5pt;height:20.05pt" o:ole="">
                  <v:imagedata r:id="rId10" o:title=""/>
                </v:shape>
                <w:control r:id="rId29" w:name="OptionButton16" w:shapeid="_x0000_i112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27" type="#_x0000_t75" style="width:10pt;height:20.05pt" o:ole="">
                  <v:imagedata r:id="rId17" o:title=""/>
                </v:shape>
                <w:control r:id="rId30" w:name="OptionButton17" w:shapeid="_x0000_i112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en-US"/>
              </w:rPr>
              <w:object w:dxaOrig="225" w:dyaOrig="225">
                <v:shape id="_x0000_i1129" type="#_x0000_t75" style="width:11.9pt;height:20.05pt" o:ole="">
                  <v:imagedata r:id="rId15" o:title=""/>
                </v:shape>
                <w:control r:id="rId31" w:name="OptionButton18" w:shapeid="_x0000_i112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31" type="#_x0000_t75" style="width:11.25pt;height:20.05pt" o:ole="">
                  <v:imagedata r:id="rId21" o:title=""/>
                </v:shape>
                <w:control r:id="rId32" w:name="OptionButton19" w:shapeid="_x0000_i113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33" type="#_x0000_t75" style="width:11.25pt;height:20.05pt" o:ole="">
                  <v:imagedata r:id="rId21" o:title=""/>
                </v:shape>
                <w:control r:id="rId33" w:name="OptionButton20" w:shapeid="_x0000_i1133"/>
              </w:object>
            </w:r>
          </w:p>
        </w:tc>
      </w:tr>
      <w:tr w:rsidR="009919A7" w:rsidRPr="00E427AA" w:rsidTr="006B4F25">
        <w:trPr>
          <w:trHeight w:val="35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P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</w:pPr>
            <w:r w:rsidRPr="009919A7"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  <w:t>Eğitimin kişisel gelişiminiz üzerindeki etkisi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35" type="#_x0000_t75" style="width:11.25pt;height:20.05pt" o:ole="">
                  <v:imagedata r:id="rId21" o:title=""/>
                </v:shape>
                <w:control r:id="rId34" w:name="OptionButton21" w:shapeid="_x0000_i113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37" type="#_x0000_t75" style="width:11.25pt;height:20.05pt" o:ole="">
                  <v:imagedata r:id="rId21" o:title=""/>
                </v:shape>
                <w:control r:id="rId35" w:name="OptionButton22" w:shapeid="_x0000_i113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de-DE"/>
              </w:rPr>
              <w:object w:dxaOrig="225" w:dyaOrig="225">
                <v:shape id="_x0000_i1139" type="#_x0000_t75" style="width:10pt;height:20.05pt" o:ole="">
                  <v:imagedata r:id="rId17" o:title=""/>
                </v:shape>
                <w:control r:id="rId36" w:name="OptionButton23" w:shapeid="_x0000_i113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41" type="#_x0000_t75" style="width:10.65pt;height:20.05pt" o:ole="">
                  <v:imagedata r:id="rId13" o:title=""/>
                </v:shape>
                <w:control r:id="rId37" w:name="OptionButton24" w:shapeid="_x0000_i114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43" type="#_x0000_t75" style="width:11.25pt;height:20.05pt" o:ole="">
                  <v:imagedata r:id="rId21" o:title=""/>
                </v:shape>
                <w:control r:id="rId38" w:name="OptionButton25" w:shapeid="_x0000_i1143"/>
              </w:object>
            </w:r>
          </w:p>
        </w:tc>
      </w:tr>
      <w:tr w:rsidR="009919A7" w:rsidRPr="00E427AA" w:rsidTr="00A72825">
        <w:trPr>
          <w:trHeight w:val="37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Pr="009919A7" w:rsidRDefault="009919A7">
            <w:pPr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P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</w:pPr>
            <w:r w:rsidRPr="009919A7"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  <w:t>Eğitim sürecindeki karşılıklı iletişim ve tutum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45" type="#_x0000_t75" style="width:11.25pt;height:20.05pt" o:ole="">
                  <v:imagedata r:id="rId21" o:title=""/>
                </v:shape>
                <w:control r:id="rId39" w:name="OptionButton26" w:shapeid="_x0000_i114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47" type="#_x0000_t75" style="width:11.9pt;height:20.05pt" o:ole="">
                  <v:imagedata r:id="rId40" o:title=""/>
                </v:shape>
                <w:control r:id="rId41" w:name="OptionButton27" w:shapeid="_x0000_i114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de-DE"/>
              </w:rPr>
              <w:object w:dxaOrig="225" w:dyaOrig="225">
                <v:shape id="_x0000_i1149" type="#_x0000_t75" style="width:10.65pt;height:20.05pt" o:ole="">
                  <v:imagedata r:id="rId13" o:title=""/>
                </v:shape>
                <w:control r:id="rId42" w:name="OptionButton28" w:shapeid="_x0000_i114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51" type="#_x0000_t75" style="width:12.5pt;height:20.05pt" o:ole="">
                  <v:imagedata r:id="rId10" o:title=""/>
                </v:shape>
                <w:control r:id="rId43" w:name="OptionButton29" w:shapeid="_x0000_i115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53" type="#_x0000_t75" style="width:11.25pt;height:20.05pt" o:ole="">
                  <v:imagedata r:id="rId21" o:title=""/>
                </v:shape>
                <w:control r:id="rId44" w:name="OptionButton30" w:shapeid="_x0000_i1153"/>
              </w:object>
            </w:r>
          </w:p>
        </w:tc>
      </w:tr>
      <w:tr w:rsidR="009919A7" w:rsidRPr="00E427AA" w:rsidTr="006B4F25">
        <w:trPr>
          <w:trHeight w:val="35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Pr="009919A7" w:rsidRDefault="009919A7">
            <w:pPr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P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</w:pPr>
            <w:r w:rsidRPr="009919A7"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  <w:t>Eğitimin aktarımındaki anlatım ve stiller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55" type="#_x0000_t75" style="width:10.65pt;height:20.05pt" o:ole="">
                  <v:imagedata r:id="rId13" o:title=""/>
                </v:shape>
                <w:control r:id="rId45" w:name="OptionButton31" w:shapeid="_x0000_i115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57" type="#_x0000_t75" style="width:12.5pt;height:20.05pt" o:ole="">
                  <v:imagedata r:id="rId10" o:title=""/>
                </v:shape>
                <w:control r:id="rId46" w:name="OptionButton32" w:shapeid="_x0000_i115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de-DE"/>
              </w:rPr>
              <w:object w:dxaOrig="225" w:dyaOrig="225">
                <v:shape id="_x0000_i1159" type="#_x0000_t75" style="width:12.5pt;height:20.05pt" o:ole="">
                  <v:imagedata r:id="rId10" o:title=""/>
                </v:shape>
                <w:control r:id="rId47" w:name="OptionButton33" w:shapeid="_x0000_i115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61" type="#_x0000_t75" style="width:10.65pt;height:20.05pt" o:ole="">
                  <v:imagedata r:id="rId13" o:title=""/>
                </v:shape>
                <w:control r:id="rId48" w:name="OptionButton34" w:shapeid="_x0000_i116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P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de-DE" w:eastAsia="tr-TR"/>
              </w:rPr>
            </w:pPr>
            <w:r>
              <w:rPr>
                <w:rFonts w:ascii="Times New Roman" w:eastAsia="Times New Roman" w:hAnsi="Times New Roman"/>
                <w:b/>
                <w:lang w:val="de-DE"/>
              </w:rPr>
              <w:object w:dxaOrig="225" w:dyaOrig="225">
                <v:shape id="_x0000_i1163" type="#_x0000_t75" style="width:11.9pt;height:20.05pt" o:ole="">
                  <v:imagedata r:id="rId15" o:title=""/>
                </v:shape>
                <w:control r:id="rId49" w:name="OptionButton35" w:shapeid="_x0000_i1163"/>
              </w:object>
            </w:r>
          </w:p>
        </w:tc>
      </w:tr>
      <w:tr w:rsidR="009919A7" w:rsidTr="006B4F25">
        <w:trPr>
          <w:trHeight w:val="35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Pr="009919A7" w:rsidRDefault="009919A7">
            <w:pPr>
              <w:rPr>
                <w:rFonts w:ascii="Times New Roman" w:eastAsia="Times New Roman" w:hAnsi="Times New Roman"/>
                <w:sz w:val="20"/>
                <w:szCs w:val="20"/>
                <w:lang w:val="de-DE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Ders anlatımında konuların zenginliği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65" type="#_x0000_t75" style="width:11.25pt;height:20.05pt" o:ole="">
                  <v:imagedata r:id="rId21" o:title=""/>
                </v:shape>
                <w:control r:id="rId50" w:name="OptionButton36" w:shapeid="_x0000_i116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67" type="#_x0000_t75" style="width:13.75pt;height:20.05pt" o:ole="">
                  <v:imagedata r:id="rId51" o:title=""/>
                </v:shape>
                <w:control r:id="rId52" w:name="OptionButton37" w:shapeid="_x0000_i116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en-US"/>
              </w:rPr>
              <w:object w:dxaOrig="225" w:dyaOrig="225">
                <v:shape id="_x0000_i1169" type="#_x0000_t75" style="width:11.25pt;height:20.05pt" o:ole="">
                  <v:imagedata r:id="rId21" o:title=""/>
                </v:shape>
                <w:control r:id="rId53" w:name="OptionButton38" w:shapeid="_x0000_i116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71" type="#_x0000_t75" style="width:11.9pt;height:20.05pt" o:ole="">
                  <v:imagedata r:id="rId15" o:title=""/>
                </v:shape>
                <w:control r:id="rId54" w:name="OptionButton39" w:shapeid="_x0000_i117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73" type="#_x0000_t75" style="width:10.65pt;height:20.05pt" o:ole="">
                  <v:imagedata r:id="rId13" o:title=""/>
                </v:shape>
                <w:control r:id="rId55" w:name="OptionButton40" w:shapeid="_x0000_i1173"/>
              </w:object>
            </w:r>
          </w:p>
        </w:tc>
      </w:tr>
      <w:tr w:rsidR="009919A7" w:rsidTr="006B4F25">
        <w:trPr>
          <w:trHeight w:val="41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919A7" w:rsidRDefault="009919A7">
            <w:pPr>
              <w:pStyle w:val="NoSpacing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n-US" w:eastAsia="tr-TR"/>
              </w:rPr>
              <w:t>EĞİTİMİN MALZEMESİ, PLANLAMASI VE YERİ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Eğitim dokümanlarının memnuniyeti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75" type="#_x0000_t75" style="width:11.25pt;height:20.05pt" o:ole="">
                  <v:imagedata r:id="rId21" o:title=""/>
                </v:shape>
                <w:control r:id="rId56" w:name="OptionButton41" w:shapeid="_x0000_i117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77" type="#_x0000_t75" style="width:13.75pt;height:20.05pt" o:ole="">
                  <v:imagedata r:id="rId51" o:title=""/>
                </v:shape>
                <w:control r:id="rId57" w:name="OptionButton42" w:shapeid="_x0000_i117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en-US"/>
              </w:rPr>
              <w:object w:dxaOrig="225" w:dyaOrig="225">
                <v:shape id="_x0000_i1179" type="#_x0000_t75" style="width:10.65pt;height:20.05pt" o:ole="">
                  <v:imagedata r:id="rId13" o:title=""/>
                </v:shape>
                <w:control r:id="rId58" w:name="OptionButton43" w:shapeid="_x0000_i117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81" type="#_x0000_t75" style="width:10.65pt;height:20.05pt" o:ole="">
                  <v:imagedata r:id="rId13" o:title=""/>
                </v:shape>
                <w:control r:id="rId59" w:name="OptionButton44" w:shapeid="_x0000_i118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83" type="#_x0000_t75" style="width:11.25pt;height:20.05pt" o:ole="">
                  <v:imagedata r:id="rId21" o:title=""/>
                </v:shape>
                <w:control r:id="rId60" w:name="OptionButton45" w:shapeid="_x0000_i1183"/>
              </w:object>
            </w:r>
          </w:p>
        </w:tc>
      </w:tr>
      <w:tr w:rsidR="009919A7" w:rsidTr="006B4F25">
        <w:trPr>
          <w:trHeight w:val="42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en-US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Sunuş araç ve gereçlerinin memnuniyeti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85" type="#_x0000_t75" style="width:10.65pt;height:20.05pt" o:ole="">
                  <v:imagedata r:id="rId13" o:title=""/>
                </v:shape>
                <w:control r:id="rId61" w:name="OptionButton46" w:shapeid="_x0000_i118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87" type="#_x0000_t75" style="width:11.9pt;height:20.05pt" o:ole="">
                  <v:imagedata r:id="rId40" o:title=""/>
                </v:shape>
                <w:control r:id="rId62" w:name="OptionButton47" w:shapeid="_x0000_i118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en-US"/>
              </w:rPr>
              <w:object w:dxaOrig="225" w:dyaOrig="225">
                <v:shape id="_x0000_i1189" type="#_x0000_t75" style="width:11.9pt;height:20.05pt" o:ole="">
                  <v:imagedata r:id="rId40" o:title=""/>
                </v:shape>
                <w:control r:id="rId63" w:name="OptionButton48" w:shapeid="_x0000_i118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91" type="#_x0000_t75" style="width:11.9pt;height:20.05pt" o:ole="">
                  <v:imagedata r:id="rId15" o:title=""/>
                </v:shape>
                <w:control r:id="rId64" w:name="OptionButton49" w:shapeid="_x0000_i119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93" type="#_x0000_t75" style="width:11.9pt;height:20.05pt" o:ole="">
                  <v:imagedata r:id="rId15" o:title=""/>
                </v:shape>
                <w:control r:id="rId65" w:name="OptionButton50" w:shapeid="_x0000_i1193"/>
              </w:object>
            </w:r>
          </w:p>
        </w:tc>
      </w:tr>
      <w:tr w:rsidR="009919A7" w:rsidTr="006B4F25">
        <w:trPr>
          <w:trHeight w:val="368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en-US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Dershanenin fiziki koşullarının memnuniyeti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95" type="#_x0000_t75" style="width:10.65pt;height:20.05pt" o:ole="">
                  <v:imagedata r:id="rId13" o:title=""/>
                </v:shape>
                <w:control r:id="rId66" w:name="OptionButton51" w:shapeid="_x0000_i119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197" type="#_x0000_t75" style="width:12.5pt;height:20.05pt" o:ole="">
                  <v:imagedata r:id="rId10" o:title=""/>
                </v:shape>
                <w:control r:id="rId67" w:name="OptionButton52" w:shapeid="_x0000_i119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en-US"/>
              </w:rPr>
              <w:object w:dxaOrig="225" w:dyaOrig="225">
                <v:shape id="_x0000_i1199" type="#_x0000_t75" style="width:11.9pt;height:20.05pt" o:ole="">
                  <v:imagedata r:id="rId15" o:title=""/>
                </v:shape>
                <w:control r:id="rId68" w:name="OptionButton53" w:shapeid="_x0000_i119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201" type="#_x0000_t75" style="width:10.65pt;height:20.05pt" o:ole="">
                  <v:imagedata r:id="rId13" o:title=""/>
                </v:shape>
                <w:control r:id="rId69" w:name="OptionButton54" w:shapeid="_x0000_i120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203" type="#_x0000_t75" style="width:10.65pt;height:20.05pt" o:ole="">
                  <v:imagedata r:id="rId13" o:title=""/>
                </v:shape>
                <w:control r:id="rId70" w:name="OptionButton55" w:shapeid="_x0000_i1203"/>
              </w:object>
            </w:r>
          </w:p>
        </w:tc>
      </w:tr>
      <w:tr w:rsidR="009919A7" w:rsidTr="00A72825">
        <w:trPr>
          <w:trHeight w:val="39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en-US" w:eastAsia="tr-TR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9A7" w:rsidRDefault="009919A7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Eğitimin beklentilerinizi karşılama memnuniyeti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205" type="#_x0000_t75" style="width:10.65pt;height:20.05pt" o:ole="">
                  <v:imagedata r:id="rId13" o:title=""/>
                </v:shape>
                <w:control r:id="rId71" w:name="OptionButton56" w:shapeid="_x0000_i1205"/>
              </w:objec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207" type="#_x0000_t75" style="width:11.9pt;height:20.05pt" o:ole="">
                  <v:imagedata r:id="rId15" o:title=""/>
                </v:shape>
                <w:control r:id="rId72" w:name="OptionButton57" w:shapeid="_x0000_i120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noProof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en-US"/>
              </w:rPr>
              <w:object w:dxaOrig="225" w:dyaOrig="225">
                <v:shape id="_x0000_i1209" type="#_x0000_t75" style="width:11.25pt;height:20.05pt" o:ole="">
                  <v:imagedata r:id="rId21" o:title=""/>
                </v:shape>
                <w:control r:id="rId73" w:name="OptionButton58" w:shapeid="_x0000_i1209"/>
              </w:objec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object w:dxaOrig="225" w:dyaOrig="225">
                <v:shape id="_x0000_i1211" type="#_x0000_t75" style="width:10.65pt;height:20.05pt" o:ole="">
                  <v:imagedata r:id="rId8" o:title=""/>
                </v:shape>
                <w:control r:id="rId74" w:name="OptionButton59" w:shapeid="_x0000_i121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E72A0" w:rsidP="00A72825">
            <w:pPr>
              <w:jc w:val="center"/>
              <w:rPr>
                <w:lang w:val="en-US" w:eastAsia="tr-TR"/>
              </w:rPr>
            </w:pPr>
            <w:r>
              <w:rPr>
                <w:lang w:val="en-US"/>
              </w:rPr>
              <w:object w:dxaOrig="225" w:dyaOrig="225">
                <v:shape id="_x0000_i1213" type="#_x0000_t75" style="width:11.25pt;height:20.05pt" o:ole="">
                  <v:imagedata r:id="rId21" o:title=""/>
                </v:shape>
                <w:control r:id="rId75" w:name="OptionButton60" w:shapeid="_x0000_i1213"/>
              </w:object>
            </w:r>
          </w:p>
        </w:tc>
      </w:tr>
      <w:tr w:rsidR="009919A7" w:rsidTr="00B60B1A">
        <w:trPr>
          <w:trHeight w:val="379"/>
        </w:trPr>
        <w:tc>
          <w:tcPr>
            <w:tcW w:w="5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A7" w:rsidRDefault="009919A7">
            <w:pPr>
              <w:jc w:val="right"/>
              <w:rPr>
                <w:rFonts w:ascii="Times New Roman" w:eastAsia="Times New Roman" w:hAnsi="Times New Roman"/>
                <w:sz w:val="22"/>
                <w:szCs w:val="22"/>
                <w:lang w:val="en-US" w:eastAsia="tr-TR"/>
              </w:rPr>
            </w:pPr>
          </w:p>
        </w:tc>
        <w:tc>
          <w:tcPr>
            <w:tcW w:w="4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A7" w:rsidRDefault="009919A7">
            <w:pPr>
              <w:rPr>
                <w:rFonts w:ascii="Times New Roman" w:eastAsia="Times New Roman" w:hAnsi="Times New Roman"/>
                <w:sz w:val="22"/>
                <w:szCs w:val="22"/>
                <w:lang w:val="en-US" w:eastAsia="tr-TR"/>
              </w:rPr>
            </w:pPr>
          </w:p>
        </w:tc>
      </w:tr>
      <w:tr w:rsidR="009919A7" w:rsidTr="00B60B1A">
        <w:trPr>
          <w:trHeight w:val="809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A7" w:rsidRDefault="009919A7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en-US" w:eastAsia="tr-TR"/>
              </w:rPr>
            </w:pPr>
          </w:p>
          <w:p w:rsidR="006B4F25" w:rsidRDefault="009919A7">
            <w:pP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VAR</w:t>
            </w:r>
            <w:r w:rsidR="006B4F25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SA DİĞER GÖRÜŞ VE ÖNERİLERİNİZ:</w:t>
            </w:r>
            <w:r w:rsidR="00B15919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instrText xml:space="preserve"> FORMTEXT </w:instrTex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separate"/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end"/>
            </w:r>
            <w:bookmarkEnd w:id="5"/>
          </w:p>
          <w:p w:rsidR="006B4F25" w:rsidRDefault="006B4F25">
            <w:pP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</w:p>
          <w:p w:rsidR="009919A7" w:rsidRPr="006B4F25" w:rsidRDefault="009919A7">
            <w:pP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 w:rsidRPr="00B60B1A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(Ar</w:t>
            </w:r>
            <w:r w:rsidR="00B60B1A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ka Sayfayı da kullanabilirsiniz</w:t>
            </w:r>
            <w:r w:rsidRPr="00B60B1A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>)</w:t>
            </w:r>
          </w:p>
        </w:tc>
      </w:tr>
      <w:tr w:rsidR="009919A7" w:rsidTr="00B60B1A">
        <w:trPr>
          <w:trHeight w:val="1321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A7" w:rsidRDefault="009919A7">
            <w:pPr>
              <w:rPr>
                <w:rFonts w:ascii="Times New Roman" w:eastAsia="Times New Roman" w:hAnsi="Times New Roman"/>
                <w:b/>
                <w:sz w:val="22"/>
                <w:szCs w:val="22"/>
                <w:lang w:val="en-US" w:eastAsia="tr-TR"/>
              </w:rPr>
            </w:pPr>
          </w:p>
          <w:p w:rsidR="009919A7" w:rsidRDefault="009919A7">
            <w:pPr>
              <w:spacing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EĞİTİM VERİLMESİNİ İSTEDİĞİNİZ BAŞKA KONULAR VARSA LÜTFEN YAZINIZ.</w:t>
            </w:r>
          </w:p>
          <w:p w:rsidR="009919A7" w:rsidRDefault="009919A7">
            <w:pPr>
              <w:spacing w:line="48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1)</w:t>
            </w:r>
            <w:r w:rsidR="006B4F25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 xml:space="preserve"> </w: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instrText xml:space="preserve"> FORMTEXT </w:instrTex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separate"/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end"/>
            </w:r>
            <w:bookmarkEnd w:id="6"/>
          </w:p>
          <w:p w:rsidR="00B60B1A" w:rsidRDefault="009919A7">
            <w:pPr>
              <w:spacing w:line="480" w:lineRule="auto"/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2)</w:t>
            </w:r>
            <w:r>
              <w:rPr>
                <w:rFonts w:ascii="Times New Roman" w:eastAsia="Times New Roman" w:hAnsi="Times New Roman"/>
                <w:b/>
                <w:lang w:val="en-US" w:eastAsia="tr-TR"/>
              </w:rPr>
              <w:t xml:space="preserve"> </w: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instrText xml:space="preserve"> FORMTEXT </w:instrTex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separate"/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 w:rsidR="006B4F25" w:rsidRPr="00B15919"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end"/>
            </w:r>
            <w:bookmarkEnd w:id="7"/>
          </w:p>
          <w:p w:rsidR="00B15919" w:rsidRPr="006B4F25" w:rsidRDefault="00B15919">
            <w:pPr>
              <w:spacing w:line="480" w:lineRule="auto"/>
              <w:rPr>
                <w:rFonts w:ascii="Times New Roman" w:eastAsia="Times New Roman" w:hAnsi="Times New Roman"/>
                <w:b/>
                <w:lang w:val="en-US" w:eastAsia="tr-TR"/>
              </w:rPr>
            </w:pPr>
            <w:r w:rsidRPr="00B15919">
              <w:rPr>
                <w:rFonts w:ascii="Times New Roman" w:eastAsia="Times New Roman" w:hAnsi="Times New Roman"/>
                <w:b/>
                <w:sz w:val="20"/>
                <w:szCs w:val="20"/>
                <w:lang w:val="en-US" w:eastAsia="tr-TR"/>
              </w:rPr>
              <w:t>3)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instrText xml:space="preserve"> FORMTEXT </w:instrTex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separate"/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tr-TR"/>
              </w:rPr>
              <w:t> 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tr-TR"/>
              </w:rPr>
              <w:fldChar w:fldCharType="end"/>
            </w:r>
            <w:bookmarkEnd w:id="8"/>
          </w:p>
        </w:tc>
      </w:tr>
    </w:tbl>
    <w:p w:rsidR="00171AF4" w:rsidRPr="00171AF4" w:rsidRDefault="00171AF4">
      <w:pPr>
        <w:rPr>
          <w:lang w:val="tr-TR"/>
        </w:rPr>
      </w:pPr>
    </w:p>
    <w:sectPr w:rsidR="00171AF4" w:rsidRPr="00171AF4" w:rsidSect="00171AF4">
      <w:headerReference w:type="default" r:id="rId76"/>
      <w:pgSz w:w="11900" w:h="16840"/>
      <w:pgMar w:top="1418" w:right="1418" w:bottom="1418" w:left="1588" w:header="2552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29F" w:rsidRDefault="003C629F" w:rsidP="007E57E7">
      <w:r>
        <w:separator/>
      </w:r>
    </w:p>
  </w:endnote>
  <w:endnote w:type="continuationSeparator" w:id="0">
    <w:p w:rsidR="003C629F" w:rsidRDefault="003C629F" w:rsidP="007E5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29F" w:rsidRDefault="003C629F" w:rsidP="007E57E7">
      <w:r>
        <w:separator/>
      </w:r>
    </w:p>
  </w:footnote>
  <w:footnote w:type="continuationSeparator" w:id="0">
    <w:p w:rsidR="003C629F" w:rsidRDefault="003C629F" w:rsidP="007E57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29F" w:rsidRPr="007E57E7" w:rsidRDefault="003C629F" w:rsidP="007E57E7">
    <w:pPr>
      <w:pStyle w:val="Header"/>
    </w:pPr>
    <w:r>
      <w:rPr>
        <w:noProof/>
        <w:lang w:val="tr-TR" w:eastAsia="tr-TR"/>
      </w:rPr>
      <w:drawing>
        <wp:anchor distT="0" distB="0" distL="114300" distR="114300" simplePos="0" relativeHeight="251659264" behindDoc="1" locked="0" layoutInCell="1" allowOverlap="1" wp14:anchorId="3872F7F3" wp14:editId="2D9F0184">
          <wp:simplePos x="0" y="0"/>
          <wp:positionH relativeFrom="column">
            <wp:posOffset>-1019175</wp:posOffset>
          </wp:positionH>
          <wp:positionV relativeFrom="paragraph">
            <wp:posOffset>-1619250</wp:posOffset>
          </wp:positionV>
          <wp:extent cx="7560310" cy="10696575"/>
          <wp:effectExtent l="0" t="0" r="2540" b="9525"/>
          <wp:wrapNone/>
          <wp:docPr id="2" name="Picture 2" descr="G:\SEM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EM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formatting="1" w:enforcement="1" w:cryptProviderType="rsaFull" w:cryptAlgorithmClass="hash" w:cryptAlgorithmType="typeAny" w:cryptAlgorithmSid="4" w:cryptSpinCount="100000" w:hash="/R6ETb4aZPM8hlAKtSPqqiyM5B8=" w:salt="UEa75mQsoxfwMevjR/wtBg==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B7"/>
    <w:rsid w:val="000347B6"/>
    <w:rsid w:val="000A7384"/>
    <w:rsid w:val="00171AF4"/>
    <w:rsid w:val="001F17D0"/>
    <w:rsid w:val="00301F6B"/>
    <w:rsid w:val="003209DF"/>
    <w:rsid w:val="00335832"/>
    <w:rsid w:val="003C629F"/>
    <w:rsid w:val="0055629D"/>
    <w:rsid w:val="006B4F25"/>
    <w:rsid w:val="0070453E"/>
    <w:rsid w:val="00746C78"/>
    <w:rsid w:val="00775660"/>
    <w:rsid w:val="007E57E7"/>
    <w:rsid w:val="00815878"/>
    <w:rsid w:val="00983892"/>
    <w:rsid w:val="009919A7"/>
    <w:rsid w:val="00995CA7"/>
    <w:rsid w:val="009E72A0"/>
    <w:rsid w:val="00A72825"/>
    <w:rsid w:val="00A970CD"/>
    <w:rsid w:val="00B15919"/>
    <w:rsid w:val="00B60B1A"/>
    <w:rsid w:val="00B71014"/>
    <w:rsid w:val="00C42D60"/>
    <w:rsid w:val="00CA4BB7"/>
    <w:rsid w:val="00D128E9"/>
    <w:rsid w:val="00D613BB"/>
    <w:rsid w:val="00E427AA"/>
    <w:rsid w:val="00EF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7E57E7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7E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7E7"/>
  </w:style>
  <w:style w:type="paragraph" w:styleId="Footer">
    <w:name w:val="footer"/>
    <w:basedOn w:val="Normal"/>
    <w:link w:val="FooterChar"/>
    <w:uiPriority w:val="99"/>
    <w:unhideWhenUsed/>
    <w:rsid w:val="007E57E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7E7"/>
  </w:style>
  <w:style w:type="paragraph" w:styleId="NoSpacing">
    <w:name w:val="No Spacing"/>
    <w:uiPriority w:val="1"/>
    <w:qFormat/>
    <w:rsid w:val="009919A7"/>
    <w:rPr>
      <w:sz w:val="22"/>
      <w:szCs w:val="22"/>
      <w:lang w:val="tr-TR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95CA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95CA7"/>
    <w:rPr>
      <w:rFonts w:ascii="Arial" w:hAnsi="Arial" w:cs="Arial"/>
      <w:vanish/>
      <w:sz w:val="16"/>
      <w:szCs w:val="16"/>
      <w:lang w:val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95CA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95CA7"/>
    <w:rPr>
      <w:rFonts w:ascii="Arial" w:hAnsi="Arial" w:cs="Arial"/>
      <w:vanish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7E57E7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7E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7E7"/>
  </w:style>
  <w:style w:type="paragraph" w:styleId="Footer">
    <w:name w:val="footer"/>
    <w:basedOn w:val="Normal"/>
    <w:link w:val="FooterChar"/>
    <w:uiPriority w:val="99"/>
    <w:unhideWhenUsed/>
    <w:rsid w:val="007E57E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7E7"/>
  </w:style>
  <w:style w:type="paragraph" w:styleId="NoSpacing">
    <w:name w:val="No Spacing"/>
    <w:uiPriority w:val="1"/>
    <w:qFormat/>
    <w:rsid w:val="009919A7"/>
    <w:rPr>
      <w:sz w:val="22"/>
      <w:szCs w:val="22"/>
      <w:lang w:val="tr-TR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95CA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95CA7"/>
    <w:rPr>
      <w:rFonts w:ascii="Arial" w:hAnsi="Arial" w:cs="Arial"/>
      <w:vanish/>
      <w:sz w:val="16"/>
      <w:szCs w:val="16"/>
      <w:lang w:val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95CA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95CA7"/>
    <w:rPr>
      <w:rFonts w:ascii="Arial" w:hAnsi="Arial" w:cs="Arial"/>
      <w:vanish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7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21" Type="http://schemas.openxmlformats.org/officeDocument/2006/relationships/image" Target="media/image6.wmf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63" Type="http://schemas.openxmlformats.org/officeDocument/2006/relationships/control" Target="activeX/activeX48.xml"/><Relationship Id="rId68" Type="http://schemas.openxmlformats.org/officeDocument/2006/relationships/control" Target="activeX/activeX53.xml"/><Relationship Id="rId16" Type="http://schemas.openxmlformats.org/officeDocument/2006/relationships/control" Target="activeX/activeX5.xml"/><Relationship Id="rId11" Type="http://schemas.openxmlformats.org/officeDocument/2006/relationships/control" Target="activeX/activeX2.xml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40" Type="http://schemas.openxmlformats.org/officeDocument/2006/relationships/image" Target="media/image7.wmf"/><Relationship Id="rId45" Type="http://schemas.openxmlformats.org/officeDocument/2006/relationships/control" Target="activeX/activeX31.xml"/><Relationship Id="rId53" Type="http://schemas.openxmlformats.org/officeDocument/2006/relationships/control" Target="activeX/activeX38.xml"/><Relationship Id="rId58" Type="http://schemas.openxmlformats.org/officeDocument/2006/relationships/control" Target="activeX/activeX43.xml"/><Relationship Id="rId66" Type="http://schemas.openxmlformats.org/officeDocument/2006/relationships/control" Target="activeX/activeX51.xml"/><Relationship Id="rId74" Type="http://schemas.openxmlformats.org/officeDocument/2006/relationships/control" Target="activeX/activeX59.xml"/><Relationship Id="rId5" Type="http://schemas.openxmlformats.org/officeDocument/2006/relationships/webSettings" Target="webSettings.xml"/><Relationship Id="rId61" Type="http://schemas.openxmlformats.org/officeDocument/2006/relationships/control" Target="activeX/activeX46.xml"/><Relationship Id="rId19" Type="http://schemas.openxmlformats.org/officeDocument/2006/relationships/control" Target="activeX/activeX7.xml"/><Relationship Id="rId14" Type="http://schemas.openxmlformats.org/officeDocument/2006/relationships/control" Target="activeX/activeX4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56" Type="http://schemas.openxmlformats.org/officeDocument/2006/relationships/control" Target="activeX/activeX41.xml"/><Relationship Id="rId64" Type="http://schemas.openxmlformats.org/officeDocument/2006/relationships/control" Target="activeX/activeX49.xml"/><Relationship Id="rId69" Type="http://schemas.openxmlformats.org/officeDocument/2006/relationships/control" Target="activeX/activeX54.xml"/><Relationship Id="rId77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8.wmf"/><Relationship Id="rId72" Type="http://schemas.openxmlformats.org/officeDocument/2006/relationships/control" Target="activeX/activeX57.xml"/><Relationship Id="rId3" Type="http://schemas.microsoft.com/office/2007/relationships/stylesWithEffects" Target="stylesWithEffects.xml"/><Relationship Id="rId12" Type="http://schemas.openxmlformats.org/officeDocument/2006/relationships/control" Target="activeX/activeX3.xml"/><Relationship Id="rId17" Type="http://schemas.openxmlformats.org/officeDocument/2006/relationships/image" Target="media/image5.wmf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46" Type="http://schemas.openxmlformats.org/officeDocument/2006/relationships/control" Target="activeX/activeX32.xml"/><Relationship Id="rId59" Type="http://schemas.openxmlformats.org/officeDocument/2006/relationships/control" Target="activeX/activeX44.xml"/><Relationship Id="rId67" Type="http://schemas.openxmlformats.org/officeDocument/2006/relationships/control" Target="activeX/activeX52.xml"/><Relationship Id="rId20" Type="http://schemas.openxmlformats.org/officeDocument/2006/relationships/control" Target="activeX/activeX8.xml"/><Relationship Id="rId41" Type="http://schemas.openxmlformats.org/officeDocument/2006/relationships/control" Target="activeX/activeX27.xml"/><Relationship Id="rId54" Type="http://schemas.openxmlformats.org/officeDocument/2006/relationships/control" Target="activeX/activeX39.xml"/><Relationship Id="rId62" Type="http://schemas.openxmlformats.org/officeDocument/2006/relationships/control" Target="activeX/activeX47.xml"/><Relationship Id="rId70" Type="http://schemas.openxmlformats.org/officeDocument/2006/relationships/control" Target="activeX/activeX55.xml"/><Relationship Id="rId75" Type="http://schemas.openxmlformats.org/officeDocument/2006/relationships/control" Target="activeX/activeX6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5.xml"/><Relationship Id="rId57" Type="http://schemas.openxmlformats.org/officeDocument/2006/relationships/control" Target="activeX/activeX42.xml"/><Relationship Id="rId10" Type="http://schemas.openxmlformats.org/officeDocument/2006/relationships/image" Target="media/image2.wmf"/><Relationship Id="rId31" Type="http://schemas.openxmlformats.org/officeDocument/2006/relationships/control" Target="activeX/activeX18.xml"/><Relationship Id="rId44" Type="http://schemas.openxmlformats.org/officeDocument/2006/relationships/control" Target="activeX/activeX30.xml"/><Relationship Id="rId52" Type="http://schemas.openxmlformats.org/officeDocument/2006/relationships/control" Target="activeX/activeX37.xml"/><Relationship Id="rId60" Type="http://schemas.openxmlformats.org/officeDocument/2006/relationships/control" Target="activeX/activeX45.xml"/><Relationship Id="rId65" Type="http://schemas.openxmlformats.org/officeDocument/2006/relationships/control" Target="activeX/activeX50.xml"/><Relationship Id="rId73" Type="http://schemas.openxmlformats.org/officeDocument/2006/relationships/control" Target="activeX/activeX58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image" Target="media/image3.wmf"/><Relationship Id="rId18" Type="http://schemas.openxmlformats.org/officeDocument/2006/relationships/control" Target="activeX/activeX6.xml"/><Relationship Id="rId39" Type="http://schemas.openxmlformats.org/officeDocument/2006/relationships/control" Target="activeX/activeX26.xml"/><Relationship Id="rId34" Type="http://schemas.openxmlformats.org/officeDocument/2006/relationships/control" Target="activeX/activeX21.xml"/><Relationship Id="rId50" Type="http://schemas.openxmlformats.org/officeDocument/2006/relationships/control" Target="activeX/activeX36.xml"/><Relationship Id="rId55" Type="http://schemas.openxmlformats.org/officeDocument/2006/relationships/control" Target="activeX/activeX40.xm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control" Target="activeX/activeX56.xml"/><Relationship Id="rId2" Type="http://schemas.openxmlformats.org/officeDocument/2006/relationships/styles" Target="styles.xml"/><Relationship Id="rId29" Type="http://schemas.openxmlformats.org/officeDocument/2006/relationships/control" Target="activeX/activeX1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C\Desktop\ITU%20KKTC3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8DE652-8BAC-4E29-B013-1DBFFCB8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ITU KKTC3.dot</Template>
  <TotalTime>5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SALC</dc:creator>
  <cp:lastModifiedBy>BTM005</cp:lastModifiedBy>
  <cp:revision>6</cp:revision>
  <cp:lastPrinted>2017-03-31T11:28:00Z</cp:lastPrinted>
  <dcterms:created xsi:type="dcterms:W3CDTF">2017-04-25T05:49:00Z</dcterms:created>
  <dcterms:modified xsi:type="dcterms:W3CDTF">2017-04-25T05:58:00Z</dcterms:modified>
</cp:coreProperties>
</file>